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5F8C0" w14:textId="02F60411" w:rsidR="00705079" w:rsidRPr="0061124B" w:rsidRDefault="00811C83">
      <w:pPr>
        <w:rPr>
          <w:rFonts w:asciiTheme="minorHAnsi" w:hAnsiTheme="minorHAnsi" w:cstheme="minorHAnsi"/>
          <w:sz w:val="32"/>
        </w:rPr>
        <w:sectPr w:rsidR="00705079" w:rsidRPr="0061124B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61124B">
        <w:rPr>
          <w:rFonts w:asciiTheme="minorHAnsi" w:hAnsiTheme="minorHAnsi" w:cstheme="minorHAnsi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D5F70" wp14:editId="3306C470">
                <wp:simplePos x="0" y="0"/>
                <wp:positionH relativeFrom="column">
                  <wp:posOffset>6926580</wp:posOffset>
                </wp:positionH>
                <wp:positionV relativeFrom="paragraph">
                  <wp:posOffset>4201160</wp:posOffset>
                </wp:positionV>
                <wp:extent cx="3383280" cy="2209800"/>
                <wp:effectExtent l="0" t="0" r="762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220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649FA" w14:textId="5A002591" w:rsidR="0085185A" w:rsidRPr="00D452FF" w:rsidRDefault="0085185A" w:rsidP="00D452F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D452FF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Mundella Primary School</w:t>
                            </w:r>
                          </w:p>
                          <w:p w14:paraId="52AE1ED7" w14:textId="37B35B5F" w:rsidR="0085185A" w:rsidRDefault="0085185A" w:rsidP="00D452FF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lang w:bidi="ar-SA"/>
                              </w:rPr>
                              <w:drawing>
                                <wp:inline distT="0" distB="0" distL="0" distR="0" wp14:anchorId="7E705BC9" wp14:editId="0886FDE9">
                                  <wp:extent cx="1441458" cy="1493520"/>
                                  <wp:effectExtent l="0" t="0" r="635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Logo 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258" cy="1529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50B7F" w14:textId="5A1648CE" w:rsidR="0085185A" w:rsidRPr="00D452FF" w:rsidRDefault="0085185A" w:rsidP="00D452F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D452FF">
                              <w:rPr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proofErr w:type="gramStart"/>
                            <w:r w:rsidRPr="00D452FF">
                              <w:rPr>
                                <w:color w:val="000000" w:themeColor="text1"/>
                                <w:sz w:val="24"/>
                              </w:rPr>
                              <w:t>updated</w:t>
                            </w:r>
                            <w:proofErr w:type="gramEnd"/>
                            <w:r w:rsidRPr="00D452FF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11</w:t>
                            </w:r>
                            <w:r w:rsidRPr="00D452FF">
                              <w:rPr>
                                <w:color w:val="000000" w:themeColor="text1"/>
                                <w:sz w:val="24"/>
                              </w:rPr>
                              <w:t>-1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 w:rsidRPr="00D452FF">
                              <w:rPr>
                                <w:color w:val="000000" w:themeColor="text1"/>
                                <w:sz w:val="24"/>
                              </w:rPr>
                              <w:t>-1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9</w:t>
                            </w:r>
                            <w:r w:rsidRPr="00D452FF">
                              <w:rPr>
                                <w:color w:val="000000" w:themeColor="text1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D5F70" id="Rectangle 30" o:spid="_x0000_s1026" style="position:absolute;margin-left:545.4pt;margin-top:330.8pt;width:266.4pt;height:17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" fillcolor="white [3212]" stroked="f" strokeweight="2pt">
                <v:textbox>
                  <w:txbxContent>
                    <w:p w14:paraId="2C4649FA" w14:textId="5A002591" w:rsidR="0085185A" w:rsidRPr="00D452FF" w:rsidRDefault="0085185A" w:rsidP="00D452FF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D452FF">
                        <w:rPr>
                          <w:b/>
                          <w:color w:val="000000" w:themeColor="text1"/>
                          <w:sz w:val="40"/>
                        </w:rPr>
                        <w:t>Mundella Primary School</w:t>
                      </w:r>
                    </w:p>
                    <w:p w14:paraId="52AE1ED7" w14:textId="37B35B5F" w:rsidR="0085185A" w:rsidRDefault="0085185A" w:rsidP="00D452FF">
                      <w:pPr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noProof/>
                          <w:color w:val="000000" w:themeColor="text1"/>
                          <w:sz w:val="40"/>
                          <w:lang w:bidi="ar-SA"/>
                        </w:rPr>
                        <w:drawing>
                          <wp:inline distT="0" distB="0" distL="0" distR="0" wp14:anchorId="7E705BC9" wp14:editId="0886FDE9">
                            <wp:extent cx="1441458" cy="1493520"/>
                            <wp:effectExtent l="0" t="0" r="635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Logo 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258" cy="1529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C50B7F" w14:textId="5A1648CE" w:rsidR="0085185A" w:rsidRPr="00D452FF" w:rsidRDefault="0085185A" w:rsidP="00D452FF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D452FF">
                        <w:rPr>
                          <w:color w:val="000000" w:themeColor="text1"/>
                          <w:sz w:val="24"/>
                        </w:rPr>
                        <w:t>(</w:t>
                      </w:r>
                      <w:proofErr w:type="gramStart"/>
                      <w:r w:rsidRPr="00D452FF">
                        <w:rPr>
                          <w:color w:val="000000" w:themeColor="text1"/>
                          <w:sz w:val="24"/>
                        </w:rPr>
                        <w:t>updated</w:t>
                      </w:r>
                      <w:proofErr w:type="gramEnd"/>
                      <w:r w:rsidRPr="00D452FF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</w:rPr>
                        <w:t>11</w:t>
                      </w:r>
                      <w:r w:rsidRPr="00D452FF">
                        <w:rPr>
                          <w:color w:val="000000" w:themeColor="text1"/>
                          <w:sz w:val="24"/>
                        </w:rPr>
                        <w:t>-1</w:t>
                      </w:r>
                      <w:r>
                        <w:rPr>
                          <w:color w:val="000000" w:themeColor="text1"/>
                          <w:sz w:val="24"/>
                        </w:rPr>
                        <w:t>1</w:t>
                      </w:r>
                      <w:r w:rsidRPr="00D452FF">
                        <w:rPr>
                          <w:color w:val="000000" w:themeColor="text1"/>
                          <w:sz w:val="24"/>
                        </w:rPr>
                        <w:t>-1</w:t>
                      </w:r>
                      <w:r>
                        <w:rPr>
                          <w:color w:val="000000" w:themeColor="text1"/>
                          <w:sz w:val="24"/>
                        </w:rPr>
                        <w:t>9</w:t>
                      </w:r>
                      <w:r w:rsidRPr="00D452FF">
                        <w:rPr>
                          <w:color w:val="000000" w:themeColor="text1"/>
                          <w:sz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61124B">
        <w:rPr>
          <w:rFonts w:asciiTheme="minorHAnsi" w:hAnsiTheme="minorHAnsi" w:cstheme="minorHAnsi"/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53D4E22A" wp14:editId="3457947A">
            <wp:simplePos x="0" y="0"/>
            <wp:positionH relativeFrom="column">
              <wp:posOffset>350520</wp:posOffset>
            </wp:positionH>
            <wp:positionV relativeFrom="paragraph">
              <wp:posOffset>-443060</wp:posOffset>
            </wp:positionV>
            <wp:extent cx="10027628" cy="7089605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458" cy="710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04391" w14:textId="556BC5D2" w:rsidR="00705079" w:rsidRPr="0061124B" w:rsidRDefault="00705079">
      <w:pPr>
        <w:pStyle w:val="BodyText"/>
        <w:rPr>
          <w:rFonts w:asciiTheme="minorHAnsi" w:hAnsiTheme="minorHAnsi" w:cstheme="minorHAnsi"/>
          <w:sz w:val="20"/>
        </w:rPr>
      </w:pPr>
    </w:p>
    <w:p w14:paraId="381D048B" w14:textId="77777777" w:rsidR="00705079" w:rsidRPr="0061124B" w:rsidRDefault="00705079">
      <w:pPr>
        <w:pStyle w:val="BodyText"/>
        <w:rPr>
          <w:rFonts w:asciiTheme="minorHAnsi" w:hAnsiTheme="minorHAnsi" w:cstheme="minorHAnsi"/>
          <w:sz w:val="20"/>
        </w:rPr>
      </w:pPr>
    </w:p>
    <w:p w14:paraId="4C440D6E" w14:textId="77777777" w:rsidR="00705079" w:rsidRPr="0061124B" w:rsidRDefault="00705079">
      <w:pPr>
        <w:pStyle w:val="BodyText"/>
        <w:spacing w:before="9" w:after="1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:rsidRPr="0061124B" w14:paraId="4B0BAEB5" w14:textId="77777777" w:rsidTr="0061124B">
        <w:trPr>
          <w:trHeight w:val="497"/>
        </w:trPr>
        <w:tc>
          <w:tcPr>
            <w:tcW w:w="7700" w:type="dxa"/>
            <w:vAlign w:val="center"/>
          </w:tcPr>
          <w:p w14:paraId="69C412FE" w14:textId="77777777" w:rsidR="00705079" w:rsidRPr="0061124B" w:rsidRDefault="00C84880" w:rsidP="0061124B">
            <w:pPr>
              <w:pStyle w:val="TableParagraph"/>
              <w:spacing w:before="21"/>
              <w:ind w:left="80"/>
              <w:jc w:val="center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  <w:vAlign w:val="center"/>
          </w:tcPr>
          <w:p w14:paraId="221998E8" w14:textId="77777777" w:rsidR="00705079" w:rsidRPr="0061124B" w:rsidRDefault="00C84880" w:rsidP="0061124B">
            <w:pPr>
              <w:pStyle w:val="TableParagraph"/>
              <w:spacing w:before="21"/>
              <w:ind w:left="80"/>
              <w:jc w:val="center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RPr="0061124B" w14:paraId="3570D78D" w14:textId="77777777" w:rsidTr="0061124B">
        <w:trPr>
          <w:trHeight w:val="2551"/>
        </w:trPr>
        <w:tc>
          <w:tcPr>
            <w:tcW w:w="7700" w:type="dxa"/>
            <w:vAlign w:val="center"/>
          </w:tcPr>
          <w:p w14:paraId="53091A66" w14:textId="77777777" w:rsidR="0061124B" w:rsidRDefault="0061124B" w:rsidP="00737FD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sz w:val="24"/>
              </w:rPr>
              <w:t xml:space="preserve">Increased </w:t>
            </w:r>
            <w:r w:rsidR="00737FD7">
              <w:rPr>
                <w:rFonts w:asciiTheme="minorHAnsi" w:hAnsiTheme="minorHAnsi" w:cstheme="minorHAnsi"/>
                <w:sz w:val="24"/>
              </w:rPr>
              <w:t>school participation in area sports</w:t>
            </w:r>
          </w:p>
          <w:p w14:paraId="50311D7C" w14:textId="77777777" w:rsidR="00737FD7" w:rsidRDefault="00737FD7" w:rsidP="00737FD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Upskilling pupils, across, the school, with high quality sports coaching</w:t>
            </w:r>
          </w:p>
          <w:p w14:paraId="4D35D388" w14:textId="123179E2" w:rsidR="00737FD7" w:rsidRDefault="00737FD7" w:rsidP="00737FD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Supporting healthy lifestyle and forming good habits through fruit project</w:t>
            </w:r>
            <w:r w:rsidR="00AA22EF">
              <w:rPr>
                <w:rFonts w:asciiTheme="minorHAnsi" w:hAnsiTheme="minorHAnsi" w:cstheme="minorHAnsi"/>
                <w:sz w:val="24"/>
              </w:rPr>
              <w:t xml:space="preserve"> and Bagels</w:t>
            </w:r>
          </w:p>
          <w:p w14:paraId="34DFC459" w14:textId="77777777" w:rsidR="00737FD7" w:rsidRDefault="00737FD7" w:rsidP="00737FD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Improved well-being knowledge through well-being package (Premier Sport)</w:t>
            </w:r>
          </w:p>
          <w:p w14:paraId="1A3A38F6" w14:textId="23F3EA2D" w:rsidR="00AA22EF" w:rsidRPr="00AA22EF" w:rsidRDefault="00AA22EF" w:rsidP="00AA22E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Improved outdoor space (playing surface)</w:t>
            </w:r>
          </w:p>
        </w:tc>
        <w:tc>
          <w:tcPr>
            <w:tcW w:w="7677" w:type="dxa"/>
            <w:vAlign w:val="center"/>
          </w:tcPr>
          <w:p w14:paraId="2BD539DC" w14:textId="1420619E" w:rsidR="0061124B" w:rsidRDefault="00AA22EF" w:rsidP="00737FD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Increase number of</w:t>
            </w:r>
            <w:r w:rsidR="00737FD7">
              <w:rPr>
                <w:rFonts w:asciiTheme="minorHAnsi" w:hAnsiTheme="minorHAnsi" w:cstheme="minorHAnsi"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</w:rPr>
              <w:t xml:space="preserve">sporting </w:t>
            </w:r>
            <w:r w:rsidR="00737FD7">
              <w:rPr>
                <w:rFonts w:asciiTheme="minorHAnsi" w:hAnsiTheme="minorHAnsi" w:cstheme="minorHAnsi"/>
                <w:sz w:val="24"/>
              </w:rPr>
              <w:t>events attended</w:t>
            </w:r>
          </w:p>
          <w:p w14:paraId="5A6CCDAD" w14:textId="394D9D0D" w:rsidR="00737FD7" w:rsidRDefault="00737FD7" w:rsidP="00737FD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Pupils actively using skills at other times</w:t>
            </w:r>
          </w:p>
          <w:p w14:paraId="422E485C" w14:textId="77777777" w:rsidR="00737FD7" w:rsidRDefault="00737FD7" w:rsidP="00737FD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Pupils sustained levels of activity have improved and they are choosing physical activities at break time</w:t>
            </w:r>
          </w:p>
          <w:p w14:paraId="38C90C7D" w14:textId="77777777" w:rsidR="00737FD7" w:rsidRDefault="00737FD7" w:rsidP="00AA22E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Pupils are arriving early to eat fruit</w:t>
            </w:r>
            <w:r w:rsidR="00AA22EF">
              <w:rPr>
                <w:rFonts w:asciiTheme="minorHAnsi" w:hAnsiTheme="minorHAnsi" w:cstheme="minorHAnsi"/>
                <w:sz w:val="24"/>
              </w:rPr>
              <w:t>/bagels</w:t>
            </w:r>
            <w:r>
              <w:rPr>
                <w:rFonts w:asciiTheme="minorHAnsi" w:hAnsiTheme="minorHAnsi" w:cstheme="minorHAnsi"/>
                <w:sz w:val="24"/>
              </w:rPr>
              <w:t xml:space="preserve"> regularly</w:t>
            </w:r>
          </w:p>
          <w:p w14:paraId="3F3F33EC" w14:textId="77777777" w:rsidR="00AA22EF" w:rsidRDefault="00AA22EF" w:rsidP="00AA22E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Scans used to demonstrate engagement in activity</w:t>
            </w:r>
          </w:p>
          <w:p w14:paraId="46A7FBBA" w14:textId="688A5BD7" w:rsidR="00AA22EF" w:rsidRPr="00AA22EF" w:rsidRDefault="00AA22EF" w:rsidP="00AA22EF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Improved use of the school field (possible after school project)</w:t>
            </w:r>
          </w:p>
        </w:tc>
      </w:tr>
    </w:tbl>
    <w:p w14:paraId="450A12EA" w14:textId="77777777" w:rsidR="00705079" w:rsidRPr="0061124B" w:rsidRDefault="00705079">
      <w:pPr>
        <w:pStyle w:val="BodyText"/>
        <w:rPr>
          <w:rFonts w:asciiTheme="minorHAnsi" w:hAnsiTheme="minorHAnsi" w:cstheme="minorHAnsi"/>
          <w:sz w:val="20"/>
        </w:rPr>
      </w:pPr>
    </w:p>
    <w:p w14:paraId="2E847AEB" w14:textId="77777777" w:rsidR="00705079" w:rsidRPr="0061124B" w:rsidRDefault="00705079">
      <w:pPr>
        <w:pStyle w:val="BodyText"/>
        <w:spacing w:before="5"/>
        <w:rPr>
          <w:rFonts w:asciiTheme="minorHAnsi" w:hAnsiTheme="minorHAnsi" w:cstheme="minorHAnsi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:rsidRPr="0061124B" w14:paraId="400D6C43" w14:textId="77777777" w:rsidTr="00705617">
        <w:trPr>
          <w:trHeight w:val="405"/>
        </w:trPr>
        <w:tc>
          <w:tcPr>
            <w:tcW w:w="11582" w:type="dxa"/>
          </w:tcPr>
          <w:p w14:paraId="2B6C5008" w14:textId="77777777" w:rsidR="00705079" w:rsidRPr="0061124B" w:rsidRDefault="00C84880">
            <w:pPr>
              <w:pStyle w:val="TableParagraph"/>
              <w:spacing w:before="17"/>
              <w:ind w:left="80"/>
              <w:rPr>
                <w:rFonts w:asciiTheme="minorHAnsi" w:hAnsiTheme="minorHAnsi" w:cstheme="minorHAnsi"/>
                <w:sz w:val="26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75470165" w14:textId="77777777" w:rsidR="00705079" w:rsidRPr="0061124B" w:rsidRDefault="00C84880">
            <w:pPr>
              <w:pStyle w:val="TableParagraph"/>
              <w:spacing w:before="17"/>
              <w:ind w:left="79"/>
              <w:rPr>
                <w:rFonts w:asciiTheme="minorHAnsi" w:hAnsiTheme="minorHAnsi" w:cstheme="minorHAnsi"/>
                <w:sz w:val="26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Please complete all of the below:</w:t>
            </w:r>
          </w:p>
        </w:tc>
      </w:tr>
      <w:tr w:rsidR="00705079" w:rsidRPr="0061124B" w14:paraId="1465E5E5" w14:textId="77777777" w:rsidTr="00705617">
        <w:trPr>
          <w:trHeight w:val="1271"/>
        </w:trPr>
        <w:tc>
          <w:tcPr>
            <w:tcW w:w="11582" w:type="dxa"/>
            <w:vAlign w:val="center"/>
          </w:tcPr>
          <w:p w14:paraId="5DFF27D2" w14:textId="77777777" w:rsidR="00705079" w:rsidRPr="0061124B" w:rsidRDefault="00C84880" w:rsidP="00705617">
            <w:pPr>
              <w:pStyle w:val="TableParagraph"/>
              <w:spacing w:before="22" w:line="235" w:lineRule="auto"/>
              <w:ind w:left="80"/>
              <w:jc w:val="both"/>
              <w:rPr>
                <w:rFonts w:asciiTheme="minorHAnsi" w:hAnsiTheme="minorHAnsi" w:cstheme="minorHAnsi"/>
                <w:sz w:val="26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What percentage of your current</w:t>
            </w:r>
            <w:r w:rsidRPr="0061124B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 Year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 xml:space="preserve">6 cohort swim 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competently,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confidently and proficiently over a distance of at least 25 metres?</w:t>
            </w:r>
          </w:p>
          <w:p w14:paraId="5646F7D6" w14:textId="6FA36417" w:rsidR="00705079" w:rsidRPr="0061124B" w:rsidRDefault="00C84880" w:rsidP="00705617">
            <w:pPr>
              <w:pStyle w:val="TableParagraph"/>
              <w:spacing w:line="312" w:lineRule="exact"/>
              <w:ind w:left="80"/>
              <w:jc w:val="center"/>
              <w:rPr>
                <w:rFonts w:asciiTheme="minorHAnsi" w:hAnsiTheme="minorHAnsi" w:cstheme="minorHAnsi"/>
                <w:sz w:val="26"/>
              </w:rPr>
            </w:pPr>
            <w:r w:rsidRPr="0061124B">
              <w:rPr>
                <w:rFonts w:asciiTheme="minorHAnsi" w:hAnsiTheme="minorHAnsi" w:cstheme="minorHAnsi"/>
                <w:b/>
                <w:color w:val="231F20"/>
              </w:rPr>
              <w:t xml:space="preserve">N.B. </w:t>
            </w:r>
            <w:r w:rsidR="00705617" w:rsidRPr="0061124B">
              <w:rPr>
                <w:rFonts w:asciiTheme="minorHAnsi" w:hAnsiTheme="minorHAnsi" w:cstheme="minorHAnsi"/>
                <w:color w:val="231F20"/>
              </w:rPr>
              <w:t xml:space="preserve">Even though </w:t>
            </w:r>
            <w:r w:rsidRPr="0061124B">
              <w:rPr>
                <w:rFonts w:asciiTheme="minorHAnsi" w:hAnsiTheme="minorHAnsi" w:cstheme="minorHAnsi"/>
                <w:color w:val="231F20"/>
              </w:rPr>
              <w:t>our children may swim in another year</w:t>
            </w:r>
            <w:r w:rsidR="00705617" w:rsidRPr="0061124B">
              <w:rPr>
                <w:rFonts w:asciiTheme="minorHAnsi" w:hAnsiTheme="minorHAnsi" w:cstheme="minorHAnsi"/>
                <w:color w:val="231F20"/>
              </w:rPr>
              <w:t>,</w:t>
            </w:r>
            <w:r w:rsidRPr="0061124B">
              <w:rPr>
                <w:rFonts w:asciiTheme="minorHAnsi" w:hAnsiTheme="minorHAnsi" w:cstheme="minorHAnsi"/>
                <w:color w:val="231F20"/>
              </w:rPr>
              <w:t xml:space="preserve"> </w:t>
            </w:r>
            <w:r w:rsidR="00705617" w:rsidRPr="0061124B">
              <w:rPr>
                <w:rFonts w:asciiTheme="minorHAnsi" w:hAnsiTheme="minorHAnsi" w:cstheme="minorHAnsi"/>
                <w:color w:val="231F20"/>
              </w:rPr>
              <w:t>we</w:t>
            </w:r>
            <w:r w:rsidRPr="0061124B">
              <w:rPr>
                <w:rFonts w:asciiTheme="minorHAnsi" w:hAnsiTheme="minorHAnsi" w:cstheme="minorHAnsi"/>
                <w:color w:val="231F20"/>
              </w:rPr>
              <w:t xml:space="preserve"> report on their attainment </w:t>
            </w:r>
            <w:r w:rsidR="00705617" w:rsidRPr="0061124B">
              <w:rPr>
                <w:rFonts w:asciiTheme="minorHAnsi" w:hAnsiTheme="minorHAnsi" w:cstheme="minorHAnsi"/>
                <w:color w:val="231F20"/>
              </w:rPr>
              <w:t>up</w:t>
            </w:r>
            <w:r w:rsidRPr="0061124B">
              <w:rPr>
                <w:rFonts w:asciiTheme="minorHAnsi" w:hAnsiTheme="minorHAnsi" w:cstheme="minorHAnsi"/>
                <w:color w:val="231F20"/>
              </w:rPr>
              <w:t>on leaving</w:t>
            </w:r>
            <w:r w:rsidR="00705617" w:rsidRPr="0061124B">
              <w:rPr>
                <w:rFonts w:asciiTheme="minorHAnsi" w:hAnsiTheme="minorHAnsi" w:cstheme="minorHAnsi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</w:rPr>
              <w:t>primary school.</w:t>
            </w:r>
          </w:p>
        </w:tc>
        <w:tc>
          <w:tcPr>
            <w:tcW w:w="3798" w:type="dxa"/>
            <w:vAlign w:val="center"/>
          </w:tcPr>
          <w:p w14:paraId="7B9EC12D" w14:textId="682F0750" w:rsidR="00705079" w:rsidRPr="0061124B" w:rsidRDefault="00937F59" w:rsidP="00705617">
            <w:pPr>
              <w:pStyle w:val="TableParagraph"/>
              <w:spacing w:before="17"/>
              <w:ind w:left="79"/>
              <w:jc w:val="center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75</w:t>
            </w:r>
            <w:r w:rsidR="00C84880" w:rsidRPr="0061124B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</w:tc>
      </w:tr>
      <w:tr w:rsidR="00705079" w:rsidRPr="0061124B" w14:paraId="1651533B" w14:textId="77777777" w:rsidTr="00705617">
        <w:trPr>
          <w:trHeight w:val="1159"/>
        </w:trPr>
        <w:tc>
          <w:tcPr>
            <w:tcW w:w="11582" w:type="dxa"/>
            <w:vAlign w:val="center"/>
          </w:tcPr>
          <w:p w14:paraId="24313020" w14:textId="77777777" w:rsidR="00705079" w:rsidRPr="0061124B" w:rsidRDefault="00C84880" w:rsidP="00705617">
            <w:pPr>
              <w:pStyle w:val="TableParagraph"/>
              <w:spacing w:before="22" w:line="235" w:lineRule="auto"/>
              <w:ind w:left="80" w:right="261"/>
              <w:jc w:val="both"/>
              <w:rPr>
                <w:rFonts w:asciiTheme="minorHAnsi" w:hAnsiTheme="minorHAnsi" w:cstheme="minorHAnsi"/>
                <w:sz w:val="26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 xml:space="preserve">What percentage of your current </w:t>
            </w:r>
            <w:r w:rsidRPr="0061124B">
              <w:rPr>
                <w:rFonts w:asciiTheme="minorHAnsi" w:hAnsiTheme="minorHAnsi" w:cstheme="minorHAnsi"/>
                <w:color w:val="231F20"/>
                <w:spacing w:val="-5"/>
                <w:sz w:val="26"/>
              </w:rPr>
              <w:t xml:space="preserve">Year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 xml:space="preserve">6 cohort use a range of 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strokes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 xml:space="preserve">effectively [for example, front crawl, 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backstroke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  <w:vAlign w:val="center"/>
          </w:tcPr>
          <w:p w14:paraId="7EA6134D" w14:textId="77777777" w:rsidR="00705079" w:rsidRDefault="00937F59" w:rsidP="00705617">
            <w:pPr>
              <w:pStyle w:val="TableParagraph"/>
              <w:spacing w:before="17"/>
              <w:ind w:left="79"/>
              <w:jc w:val="center"/>
              <w:rPr>
                <w:rFonts w:asciiTheme="minorHAnsi" w:hAnsiTheme="minorHAnsi" w:cstheme="minorHAnsi"/>
                <w:color w:val="231F20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75</w:t>
            </w:r>
            <w:r w:rsidR="00C84880" w:rsidRPr="0061124B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  <w:p w14:paraId="0E0FFC5E" w14:textId="751EB2E3" w:rsidR="0085185A" w:rsidRPr="0061124B" w:rsidRDefault="0085185A" w:rsidP="00705617">
            <w:pPr>
              <w:pStyle w:val="TableParagraph"/>
              <w:spacing w:before="17"/>
              <w:ind w:left="79"/>
              <w:jc w:val="center"/>
              <w:rPr>
                <w:rFonts w:asciiTheme="minorHAnsi" w:hAnsiTheme="minorHAnsi" w:cstheme="minorHAnsi"/>
                <w:sz w:val="26"/>
              </w:rPr>
            </w:pPr>
            <w:r w:rsidRPr="0085185A">
              <w:rPr>
                <w:rFonts w:asciiTheme="minorHAnsi" w:hAnsiTheme="minorHAnsi" w:cstheme="minorHAnsi"/>
                <w:color w:val="231F20"/>
                <w:sz w:val="20"/>
              </w:rPr>
              <w:t>Focussing on one year group swimming has proven a significant success</w:t>
            </w:r>
            <w:r>
              <w:rPr>
                <w:rFonts w:asciiTheme="minorHAnsi" w:hAnsiTheme="minorHAnsi" w:cstheme="minorHAnsi"/>
                <w:color w:val="231F20"/>
                <w:sz w:val="20"/>
              </w:rPr>
              <w:t xml:space="preserve"> – up 25%</w:t>
            </w:r>
          </w:p>
        </w:tc>
      </w:tr>
      <w:tr w:rsidR="00705079" w:rsidRPr="0061124B" w14:paraId="79FEE13C" w14:textId="77777777" w:rsidTr="00705617">
        <w:trPr>
          <w:trHeight w:val="1117"/>
        </w:trPr>
        <w:tc>
          <w:tcPr>
            <w:tcW w:w="11582" w:type="dxa"/>
            <w:vAlign w:val="center"/>
          </w:tcPr>
          <w:p w14:paraId="48F2B0EF" w14:textId="77777777" w:rsidR="00705079" w:rsidRPr="0061124B" w:rsidRDefault="00C84880" w:rsidP="00705617">
            <w:pPr>
              <w:pStyle w:val="TableParagraph"/>
              <w:spacing w:before="17"/>
              <w:ind w:left="80"/>
              <w:jc w:val="both"/>
              <w:rPr>
                <w:rFonts w:asciiTheme="minorHAnsi" w:hAnsiTheme="minorHAnsi" w:cstheme="minorHAnsi"/>
                <w:sz w:val="26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  <w:vAlign w:val="center"/>
          </w:tcPr>
          <w:p w14:paraId="75AFD0AE" w14:textId="77777777" w:rsidR="005B458A" w:rsidRDefault="00705617" w:rsidP="005B458A">
            <w:pPr>
              <w:pStyle w:val="TableParagraph"/>
              <w:spacing w:before="17"/>
              <w:ind w:left="79"/>
              <w:jc w:val="center"/>
              <w:rPr>
                <w:rFonts w:asciiTheme="minorHAnsi" w:hAnsiTheme="minorHAnsi" w:cstheme="minorHAnsi"/>
                <w:color w:val="231F20"/>
                <w:sz w:val="26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??</w:t>
            </w:r>
            <w:r w:rsidR="00C84880" w:rsidRPr="0061124B">
              <w:rPr>
                <w:rFonts w:asciiTheme="minorHAnsi" w:hAnsiTheme="minorHAnsi" w:cstheme="minorHAnsi"/>
                <w:color w:val="231F20"/>
                <w:sz w:val="26"/>
              </w:rPr>
              <w:t>%</w:t>
            </w:r>
          </w:p>
          <w:p w14:paraId="217AAB00" w14:textId="365261F0" w:rsidR="005B458A" w:rsidRPr="005B458A" w:rsidRDefault="005B458A" w:rsidP="005B458A">
            <w:pPr>
              <w:pStyle w:val="TableParagraph"/>
              <w:spacing w:before="17"/>
              <w:ind w:left="79"/>
              <w:jc w:val="center"/>
              <w:rPr>
                <w:rFonts w:asciiTheme="minorHAnsi" w:hAnsiTheme="minorHAnsi" w:cstheme="minorHAnsi"/>
                <w:color w:val="231F20"/>
                <w:sz w:val="26"/>
              </w:rPr>
            </w:pPr>
            <w:r>
              <w:rPr>
                <w:rFonts w:asciiTheme="minorHAnsi" w:hAnsiTheme="minorHAnsi" w:cstheme="minorHAnsi"/>
                <w:color w:val="231F20"/>
                <w:sz w:val="26"/>
              </w:rPr>
              <w:t>(forms part of next assessment)</w:t>
            </w:r>
          </w:p>
        </w:tc>
      </w:tr>
      <w:tr w:rsidR="00705079" w:rsidRPr="0061124B" w14:paraId="08E13FCD" w14:textId="77777777" w:rsidTr="00705617">
        <w:trPr>
          <w:trHeight w:val="1135"/>
        </w:trPr>
        <w:tc>
          <w:tcPr>
            <w:tcW w:w="11582" w:type="dxa"/>
            <w:vAlign w:val="center"/>
          </w:tcPr>
          <w:p w14:paraId="4213AA84" w14:textId="77777777" w:rsidR="00705079" w:rsidRPr="0061124B" w:rsidRDefault="00C84880" w:rsidP="00705617">
            <w:pPr>
              <w:pStyle w:val="TableParagraph"/>
              <w:spacing w:before="22" w:line="235" w:lineRule="auto"/>
              <w:ind w:left="80" w:right="216"/>
              <w:jc w:val="both"/>
              <w:rPr>
                <w:rFonts w:asciiTheme="minorHAnsi" w:hAnsiTheme="minorHAnsi" w:cstheme="minorHAnsi"/>
                <w:sz w:val="26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Schools</w:t>
            </w:r>
            <w:r w:rsidRPr="0061124B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can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choose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use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the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Primary</w:t>
            </w:r>
            <w:r w:rsidRPr="0061124B">
              <w:rPr>
                <w:rFonts w:asciiTheme="minorHAnsi" w:hAnsiTheme="minorHAnsi" w:cstheme="minorHAnsi"/>
                <w:color w:val="231F20"/>
                <w:spacing w:val="-2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PE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and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Sport</w:t>
            </w:r>
            <w:r w:rsidRPr="0061124B">
              <w:rPr>
                <w:rFonts w:asciiTheme="minorHAnsi" w:hAnsiTheme="minorHAnsi" w:cstheme="minorHAnsi"/>
                <w:color w:val="231F20"/>
                <w:spacing w:val="-4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Premium</w:t>
            </w:r>
            <w:r w:rsidRPr="0061124B">
              <w:rPr>
                <w:rFonts w:asciiTheme="minorHAnsi" w:hAnsiTheme="minorHAnsi" w:cstheme="minorHAnsi"/>
                <w:color w:val="231F20"/>
                <w:spacing w:val="-2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to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provide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additional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provision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 for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 xml:space="preserve">swimming but this must be 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for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 xml:space="preserve">activity </w:t>
            </w:r>
            <w:r w:rsidRPr="0061124B">
              <w:rPr>
                <w:rFonts w:asciiTheme="minorHAnsi" w:hAnsiTheme="minorHAnsi" w:cstheme="minorHAnsi"/>
                <w:b/>
                <w:color w:val="231F20"/>
                <w:sz w:val="26"/>
              </w:rPr>
              <w:t xml:space="preserve">over and above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 xml:space="preserve">the national curriculum requirements. 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 xml:space="preserve">Have </w:t>
            </w: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 xml:space="preserve">you used it in this </w:t>
            </w:r>
            <w:r w:rsidRPr="0061124B">
              <w:rPr>
                <w:rFonts w:asciiTheme="minorHAnsi" w:hAnsiTheme="minorHAnsi" w:cstheme="minorHAnsi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  <w:vAlign w:val="center"/>
          </w:tcPr>
          <w:p w14:paraId="07815D34" w14:textId="6A43B9E5" w:rsidR="00705079" w:rsidRPr="0061124B" w:rsidRDefault="00C84880" w:rsidP="00705617">
            <w:pPr>
              <w:pStyle w:val="TableParagraph"/>
              <w:spacing w:before="17"/>
              <w:ind w:left="79"/>
              <w:jc w:val="center"/>
              <w:rPr>
                <w:rFonts w:asciiTheme="minorHAnsi" w:hAnsiTheme="minorHAnsi" w:cstheme="minorHAnsi"/>
                <w:sz w:val="26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6"/>
              </w:rPr>
              <w:t>No</w:t>
            </w:r>
          </w:p>
        </w:tc>
      </w:tr>
    </w:tbl>
    <w:p w14:paraId="44595FE2" w14:textId="77777777" w:rsidR="00705079" w:rsidRPr="0061124B" w:rsidRDefault="00705079">
      <w:pPr>
        <w:rPr>
          <w:rFonts w:asciiTheme="minorHAnsi" w:hAnsiTheme="minorHAnsi" w:cstheme="minorHAnsi"/>
          <w:sz w:val="26"/>
        </w:rPr>
        <w:sectPr w:rsidR="00705079" w:rsidRPr="0061124B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33C034B9" w14:textId="4A3E6A11" w:rsidR="00705079" w:rsidRPr="0061124B" w:rsidRDefault="00705079">
      <w:pPr>
        <w:pStyle w:val="BodyText"/>
        <w:rPr>
          <w:rFonts w:asciiTheme="minorHAnsi" w:hAnsiTheme="minorHAnsi" w:cstheme="minorHAnsi"/>
          <w:sz w:val="20"/>
        </w:rPr>
      </w:pPr>
    </w:p>
    <w:p w14:paraId="6FB36BF4" w14:textId="77777777" w:rsidR="00705079" w:rsidRPr="0061124B" w:rsidRDefault="00705079">
      <w:pPr>
        <w:pStyle w:val="BodyText"/>
        <w:rPr>
          <w:rFonts w:asciiTheme="minorHAnsi" w:hAnsiTheme="minorHAnsi" w:cstheme="minorHAnsi"/>
          <w:sz w:val="20"/>
        </w:rPr>
      </w:pPr>
    </w:p>
    <w:p w14:paraId="51416C2C" w14:textId="77777777" w:rsidR="00705079" w:rsidRPr="0061124B" w:rsidRDefault="00705079">
      <w:pPr>
        <w:pStyle w:val="BodyText"/>
        <w:spacing w:before="3" w:after="1"/>
        <w:rPr>
          <w:rFonts w:asciiTheme="minorHAnsi" w:hAnsiTheme="minorHAnsi" w:cstheme="minorHAnsi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61124B" w14:paraId="33920BCC" w14:textId="77777777" w:rsidTr="0061124B">
        <w:trPr>
          <w:trHeight w:val="383"/>
        </w:trPr>
        <w:tc>
          <w:tcPr>
            <w:tcW w:w="3720" w:type="dxa"/>
          </w:tcPr>
          <w:p w14:paraId="55DFA9A0" w14:textId="1F6E7616" w:rsidR="00705079" w:rsidRPr="0061124B" w:rsidRDefault="00C84880" w:rsidP="00AA22EF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Academic Year: </w:t>
            </w:r>
            <w:r w:rsidR="0018442F" w:rsidRPr="0061124B">
              <w:rPr>
                <w:rFonts w:asciiTheme="minorHAnsi" w:hAnsiTheme="minorHAnsi" w:cstheme="minorHAnsi"/>
                <w:color w:val="231F20"/>
                <w:sz w:val="24"/>
              </w:rPr>
              <w:t>201</w:t>
            </w:r>
            <w:r w:rsidR="00AA22EF">
              <w:rPr>
                <w:rFonts w:asciiTheme="minorHAnsi" w:hAnsiTheme="minorHAnsi" w:cstheme="minorHAnsi"/>
                <w:color w:val="231F20"/>
                <w:sz w:val="24"/>
              </w:rPr>
              <w:t>9</w:t>
            </w:r>
            <w:r w:rsidR="0018442F" w:rsidRPr="0061124B">
              <w:rPr>
                <w:rFonts w:asciiTheme="minorHAnsi" w:hAnsiTheme="minorHAnsi" w:cstheme="minorHAnsi"/>
                <w:color w:val="231F20"/>
                <w:sz w:val="24"/>
              </w:rPr>
              <w:t>/</w:t>
            </w:r>
            <w:r w:rsidR="00AA22EF">
              <w:rPr>
                <w:rFonts w:asciiTheme="minorHAnsi" w:hAnsiTheme="minorHAnsi" w:cstheme="minorHAnsi"/>
                <w:color w:val="231F20"/>
                <w:sz w:val="24"/>
              </w:rPr>
              <w:t>20</w:t>
            </w:r>
          </w:p>
        </w:tc>
        <w:tc>
          <w:tcPr>
            <w:tcW w:w="3600" w:type="dxa"/>
          </w:tcPr>
          <w:p w14:paraId="007B5092" w14:textId="0C84F689" w:rsidR="006A3D9C" w:rsidRPr="006A3D9C" w:rsidRDefault="00C84880" w:rsidP="006A3D9C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color w:val="231F20"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Total fund allocated: </w:t>
            </w: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£</w:t>
            </w:r>
            <w:r w:rsidR="00B95176">
              <w:rPr>
                <w:rFonts w:asciiTheme="minorHAnsi" w:hAnsiTheme="minorHAnsi" w:cstheme="minorHAnsi"/>
                <w:color w:val="231F20"/>
                <w:sz w:val="24"/>
              </w:rPr>
              <w:t>28,522</w:t>
            </w:r>
          </w:p>
        </w:tc>
        <w:tc>
          <w:tcPr>
            <w:tcW w:w="4923" w:type="dxa"/>
            <w:gridSpan w:val="2"/>
          </w:tcPr>
          <w:p w14:paraId="15CEA4AB" w14:textId="25B51433" w:rsidR="00705079" w:rsidRPr="0061124B" w:rsidRDefault="00C84880" w:rsidP="00937F59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b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>Date Updated:</w:t>
            </w:r>
            <w:r w:rsidR="00B75D12"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 xml:space="preserve"> </w:t>
            </w:r>
            <w:r w:rsidR="00AA22EF">
              <w:rPr>
                <w:rFonts w:asciiTheme="minorHAnsi" w:hAnsiTheme="minorHAnsi" w:cstheme="minorHAnsi"/>
                <w:b/>
                <w:color w:val="231F20"/>
                <w:sz w:val="24"/>
              </w:rPr>
              <w:t>1</w:t>
            </w:r>
            <w:r w:rsidR="00937F59">
              <w:rPr>
                <w:rFonts w:asciiTheme="minorHAnsi" w:hAnsiTheme="minorHAnsi" w:cstheme="minorHAnsi"/>
                <w:b/>
                <w:color w:val="231F20"/>
                <w:sz w:val="24"/>
              </w:rPr>
              <w:t>1</w:t>
            </w:r>
            <w:r w:rsidR="00B75D12"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>-1</w:t>
            </w:r>
            <w:r w:rsidR="00937F59">
              <w:rPr>
                <w:rFonts w:asciiTheme="minorHAnsi" w:hAnsiTheme="minorHAnsi" w:cstheme="minorHAnsi"/>
                <w:b/>
                <w:color w:val="231F20"/>
                <w:sz w:val="24"/>
              </w:rPr>
              <w:t>1</w:t>
            </w:r>
            <w:r w:rsidR="00B75D12"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>-1</w:t>
            </w:r>
            <w:r w:rsidR="00AA22EF">
              <w:rPr>
                <w:rFonts w:asciiTheme="minorHAnsi" w:hAnsiTheme="minorHAnsi" w:cstheme="minorHAnsi"/>
                <w:b/>
                <w:color w:val="231F20"/>
                <w:sz w:val="24"/>
              </w:rPr>
              <w:t>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338FED5E" w14:textId="77777777" w:rsidR="00705079" w:rsidRPr="0061124B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705079" w:rsidRPr="0061124B" w14:paraId="6F41D025" w14:textId="77777777" w:rsidTr="00EF3433">
        <w:trPr>
          <w:trHeight w:val="332"/>
        </w:trPr>
        <w:tc>
          <w:tcPr>
            <w:tcW w:w="12243" w:type="dxa"/>
            <w:gridSpan w:val="4"/>
            <w:vMerge w:val="restart"/>
            <w:shd w:val="clear" w:color="auto" w:fill="BFBFBF" w:themeFill="background1" w:themeFillShade="BF"/>
            <w:vAlign w:val="center"/>
          </w:tcPr>
          <w:p w14:paraId="04DB6EBC" w14:textId="77777777" w:rsidR="00705079" w:rsidRPr="0061124B" w:rsidRDefault="00C84880" w:rsidP="00213AD6">
            <w:pPr>
              <w:pStyle w:val="TableParagraph"/>
              <w:spacing w:before="26" w:line="235" w:lineRule="auto"/>
              <w:ind w:left="80" w:right="104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1: </w:t>
            </w:r>
            <w:r w:rsidRPr="0061124B">
              <w:rPr>
                <w:rFonts w:asciiTheme="minorHAnsi" w:hAnsiTheme="minorHAnsi" w:cstheme="minorHAnsi"/>
                <w:color w:val="0E5F22"/>
                <w:sz w:val="24"/>
              </w:rPr>
              <w:t xml:space="preserve">The engagement of </w:t>
            </w:r>
            <w:r w:rsidRPr="0061124B">
              <w:rPr>
                <w:rFonts w:asciiTheme="minorHAnsi" w:hAnsiTheme="minorHAnsi" w:cstheme="minorHAnsi"/>
                <w:color w:val="0E5F22"/>
                <w:sz w:val="24"/>
                <w:u w:val="single" w:color="0E5F22"/>
              </w:rPr>
              <w:t>all</w:t>
            </w:r>
            <w:r w:rsidRPr="0061124B">
              <w:rPr>
                <w:rFonts w:asciiTheme="minorHAnsi" w:hAnsiTheme="minorHAnsi" w:cstheme="minorHAnsi"/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7133E76A" w14:textId="77777777" w:rsidR="00705079" w:rsidRPr="0061124B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1124B" w14:paraId="6284B38F" w14:textId="77777777" w:rsidTr="00EF3433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  <w:shd w:val="clear" w:color="auto" w:fill="BFBFBF" w:themeFill="background1" w:themeFillShade="BF"/>
          </w:tcPr>
          <w:p w14:paraId="4ADAFCA0" w14:textId="77777777" w:rsidR="00705079" w:rsidRPr="0061124B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  <w:shd w:val="clear" w:color="auto" w:fill="BFBFBF" w:themeFill="background1" w:themeFillShade="BF"/>
          </w:tcPr>
          <w:p w14:paraId="4E1A503B" w14:textId="716B0774" w:rsidR="00705079" w:rsidRPr="0061124B" w:rsidRDefault="00F67A98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10</w:t>
            </w:r>
            <w:r w:rsidR="00C84880" w:rsidRPr="0061124B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705079" w:rsidRPr="0061124B" w14:paraId="4BA1D5B5" w14:textId="77777777" w:rsidTr="00EF3433">
        <w:trPr>
          <w:trHeight w:val="657"/>
        </w:trPr>
        <w:tc>
          <w:tcPr>
            <w:tcW w:w="3720" w:type="dxa"/>
            <w:shd w:val="clear" w:color="auto" w:fill="BFBFBF" w:themeFill="background1" w:themeFillShade="BF"/>
          </w:tcPr>
          <w:p w14:paraId="17E963C5" w14:textId="77777777" w:rsidR="00705079" w:rsidRPr="0061124B" w:rsidRDefault="00C84880">
            <w:pPr>
              <w:pStyle w:val="TableParagraph"/>
              <w:spacing w:before="26" w:line="235" w:lineRule="auto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  <w:shd w:val="clear" w:color="auto" w:fill="BFBFBF" w:themeFill="background1" w:themeFillShade="BF"/>
          </w:tcPr>
          <w:p w14:paraId="6FA548D7" w14:textId="77777777" w:rsidR="00705079" w:rsidRPr="0061124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shd w:val="clear" w:color="auto" w:fill="BFBFBF" w:themeFill="background1" w:themeFillShade="BF"/>
          </w:tcPr>
          <w:p w14:paraId="32E85CDD" w14:textId="77777777" w:rsidR="00705079" w:rsidRPr="0061124B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  <w:shd w:val="clear" w:color="auto" w:fill="BFBFBF" w:themeFill="background1" w:themeFillShade="BF"/>
          </w:tcPr>
          <w:p w14:paraId="173F4E66" w14:textId="77777777" w:rsidR="00705079" w:rsidRPr="0061124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shd w:val="clear" w:color="auto" w:fill="BFBFBF" w:themeFill="background1" w:themeFillShade="BF"/>
          </w:tcPr>
          <w:p w14:paraId="72AF56CC" w14:textId="77777777" w:rsidR="00705079" w:rsidRPr="0061124B" w:rsidRDefault="00C84880">
            <w:pPr>
              <w:pStyle w:val="TableParagraph"/>
              <w:spacing w:before="26" w:line="235" w:lineRule="auto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705079" w:rsidRPr="0061124B" w14:paraId="67ADAE15" w14:textId="77777777" w:rsidTr="00737FD7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  <w:vAlign w:val="center"/>
          </w:tcPr>
          <w:p w14:paraId="5EDB72D9" w14:textId="4E2291D0" w:rsidR="00705079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Enriched and more highly supervised break times</w:t>
            </w:r>
            <w:r w:rsidR="00AA22EF">
              <w:rPr>
                <w:rFonts w:asciiTheme="minorHAnsi" w:hAnsiTheme="minorHAnsi" w:cstheme="minorHAnsi"/>
                <w:sz w:val="24"/>
              </w:rPr>
              <w:t xml:space="preserve"> with pm breaks introduced</w:t>
            </w:r>
          </w:p>
          <w:p w14:paraId="6D0DC408" w14:textId="44265E58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ED2790F" w14:textId="77777777" w:rsidR="00AA22EF" w:rsidRDefault="00AA22EF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EFE1E21" w14:textId="1F40AA50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Fitness opportunities increased</w:t>
            </w:r>
          </w:p>
          <w:p w14:paraId="1A905580" w14:textId="6D93EC41" w:rsidR="00737FD7" w:rsidRPr="0061124B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  <w:vAlign w:val="center"/>
          </w:tcPr>
          <w:p w14:paraId="5D205C0C" w14:textId="77777777" w:rsidR="00705079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Training and support</w:t>
            </w:r>
          </w:p>
          <w:p w14:paraId="509EBEEA" w14:textId="77777777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Staff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organisiation</w:t>
            </w:r>
            <w:proofErr w:type="spellEnd"/>
          </w:p>
          <w:p w14:paraId="51998E22" w14:textId="35C195CB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Change to timetable</w:t>
            </w:r>
          </w:p>
          <w:p w14:paraId="5E9C52CD" w14:textId="77777777" w:rsidR="0085185A" w:rsidRDefault="0085185A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FA026CB" w14:textId="77777777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E2CD3B0" w14:textId="50D5DDEE" w:rsidR="00737FD7" w:rsidRPr="0061124B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Pupils plan to skip x2 each week plus wake and shake at least once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  <w:vAlign w:val="center"/>
          </w:tcPr>
          <w:p w14:paraId="71CB7225" w14:textId="10299AAF" w:rsidR="006A3D9C" w:rsidRPr="0085185A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85185A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£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7</w:t>
            </w:r>
            <w:r w:rsidRPr="0085185A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000</w:t>
            </w:r>
          </w:p>
          <w:p w14:paraId="6CBCF9C1" w14:textId="77777777" w:rsidR="00B95176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>(PS packa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ge </w:t>
            </w: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>£4265 to date)</w:t>
            </w:r>
          </w:p>
          <w:p w14:paraId="44A60A7B" w14:textId="77777777" w:rsidR="006A3D9C" w:rsidRPr="006A3D9C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6A3D9C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£6000</w:t>
            </w:r>
          </w:p>
          <w:p w14:paraId="08C1C5A8" w14:textId="4CA52DC1" w:rsidR="006A3D9C" w:rsidRPr="0085185A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</w:rPr>
              <w:t>(Additional specific equipment)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  <w:vAlign w:val="center"/>
          </w:tcPr>
          <w:p w14:paraId="2B3D3CB5" w14:textId="77777777" w:rsidR="00705079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Few incidents of poor conduct or injuries</w:t>
            </w:r>
          </w:p>
          <w:p w14:paraId="355AE9B4" w14:textId="77777777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More engagement</w:t>
            </w:r>
          </w:p>
          <w:p w14:paraId="641BB35D" w14:textId="77777777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Higher levels of physical activity</w:t>
            </w:r>
          </w:p>
          <w:p w14:paraId="08AD6F84" w14:textId="77777777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CC872C9" w14:textId="390A0886" w:rsidR="00737FD7" w:rsidRPr="0061124B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Pupils active and engaged forming better habits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  <w:vAlign w:val="center"/>
          </w:tcPr>
          <w:p w14:paraId="348A019E" w14:textId="77777777" w:rsidR="00705079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Maintain level of staffing</w:t>
            </w:r>
          </w:p>
          <w:p w14:paraId="2B0E99D2" w14:textId="77777777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Monitor engagement</w:t>
            </w:r>
          </w:p>
          <w:p w14:paraId="5D6B16A9" w14:textId="77777777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Monitor equipment</w:t>
            </w:r>
          </w:p>
          <w:p w14:paraId="79585BE6" w14:textId="77777777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58CAA945" w14:textId="77777777" w:rsidR="00737FD7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Ensure equipment for all</w:t>
            </w:r>
          </w:p>
          <w:p w14:paraId="00E837B4" w14:textId="7DEB7340" w:rsidR="00737FD7" w:rsidRPr="0061124B" w:rsidRDefault="00737FD7" w:rsidP="00737FD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Motivate staff to ensure done</w:t>
            </w:r>
          </w:p>
        </w:tc>
      </w:tr>
      <w:tr w:rsidR="00705079" w:rsidRPr="0061124B" w14:paraId="5F26BFFA" w14:textId="77777777" w:rsidTr="00EF3433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  <w:shd w:val="clear" w:color="auto" w:fill="BFBFBF" w:themeFill="background1" w:themeFillShade="BF"/>
            <w:vAlign w:val="center"/>
          </w:tcPr>
          <w:p w14:paraId="0CFC5697" w14:textId="1F79FE6A" w:rsidR="00705079" w:rsidRPr="0061124B" w:rsidRDefault="00C84880" w:rsidP="00213AD6">
            <w:pPr>
              <w:pStyle w:val="TableParagraph"/>
              <w:spacing w:before="16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2: </w:t>
            </w:r>
            <w:r w:rsidRPr="0061124B">
              <w:rPr>
                <w:rFonts w:asciiTheme="minorHAnsi" w:hAnsiTheme="minorHAnsi" w:cstheme="minorHAnsi"/>
                <w:color w:val="0E5F22"/>
                <w:sz w:val="24"/>
              </w:rPr>
              <w:t>The profile of PESSPA</w:t>
            </w:r>
            <w:r w:rsidR="00737FD7">
              <w:rPr>
                <w:rFonts w:asciiTheme="minorHAnsi" w:hAnsiTheme="minorHAnsi" w:cstheme="minorHAnsi"/>
                <w:color w:val="0E5F22"/>
                <w:sz w:val="24"/>
              </w:rPr>
              <w:t xml:space="preserve"> (Physical Education, School Sport and Physical Activity</w:t>
            </w:r>
            <w:r w:rsidR="001D1CA7">
              <w:rPr>
                <w:rFonts w:asciiTheme="minorHAnsi" w:hAnsiTheme="minorHAnsi" w:cstheme="minorHAnsi"/>
                <w:color w:val="0E5F22"/>
                <w:sz w:val="24"/>
              </w:rPr>
              <w:t>) is</w:t>
            </w:r>
            <w:r w:rsidRPr="0061124B">
              <w:rPr>
                <w:rFonts w:asciiTheme="minorHAnsi" w:hAnsiTheme="minorHAnsi" w:cstheme="minorHAnsi"/>
                <w:color w:val="0E5F22"/>
                <w:sz w:val="24"/>
              </w:rPr>
              <w:t xml:space="preserve">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792A091" w14:textId="77777777" w:rsidR="00705079" w:rsidRPr="0061124B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1124B" w14:paraId="605DD15A" w14:textId="77777777" w:rsidTr="00EF3433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  <w:shd w:val="clear" w:color="auto" w:fill="BFBFBF" w:themeFill="background1" w:themeFillShade="BF"/>
          </w:tcPr>
          <w:p w14:paraId="6C9FC9D6" w14:textId="77777777" w:rsidR="00705079" w:rsidRPr="0061124B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34" w:type="dxa"/>
            <w:shd w:val="clear" w:color="auto" w:fill="BFBFBF" w:themeFill="background1" w:themeFillShade="BF"/>
          </w:tcPr>
          <w:p w14:paraId="490F05C9" w14:textId="414DA171" w:rsidR="00705079" w:rsidRPr="0061124B" w:rsidRDefault="00F67A98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20</w:t>
            </w:r>
            <w:r w:rsidR="00C84880" w:rsidRPr="0061124B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705079" w:rsidRPr="0061124B" w14:paraId="0C686E0D" w14:textId="77777777" w:rsidTr="00EF3433">
        <w:trPr>
          <w:trHeight w:val="618"/>
        </w:trPr>
        <w:tc>
          <w:tcPr>
            <w:tcW w:w="3720" w:type="dxa"/>
            <w:shd w:val="clear" w:color="auto" w:fill="BFBFBF" w:themeFill="background1" w:themeFillShade="BF"/>
          </w:tcPr>
          <w:p w14:paraId="0A3541AA" w14:textId="77777777" w:rsidR="00705079" w:rsidRPr="0061124B" w:rsidRDefault="00C84880">
            <w:pPr>
              <w:pStyle w:val="TableParagraph"/>
              <w:spacing w:before="19" w:line="288" w:lineRule="exact"/>
              <w:ind w:left="80" w:right="91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 xml:space="preserve">School focus with clarity on intended </w:t>
            </w:r>
            <w:r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600" w:type="dxa"/>
            <w:shd w:val="clear" w:color="auto" w:fill="BFBFBF" w:themeFill="background1" w:themeFillShade="BF"/>
          </w:tcPr>
          <w:p w14:paraId="3824D3AD" w14:textId="77777777" w:rsidR="00705079" w:rsidRPr="0061124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shd w:val="clear" w:color="auto" w:fill="BFBFBF" w:themeFill="background1" w:themeFillShade="BF"/>
          </w:tcPr>
          <w:p w14:paraId="77D9612C" w14:textId="77777777" w:rsidR="00705079" w:rsidRPr="0061124B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  <w:shd w:val="clear" w:color="auto" w:fill="BFBFBF" w:themeFill="background1" w:themeFillShade="BF"/>
          </w:tcPr>
          <w:p w14:paraId="6971C034" w14:textId="77777777" w:rsidR="00705079" w:rsidRPr="0061124B" w:rsidRDefault="00C84880">
            <w:pPr>
              <w:pStyle w:val="TableParagraph"/>
              <w:spacing w:before="21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shd w:val="clear" w:color="auto" w:fill="BFBFBF" w:themeFill="background1" w:themeFillShade="BF"/>
          </w:tcPr>
          <w:p w14:paraId="4BE78865" w14:textId="77777777" w:rsidR="00705079" w:rsidRPr="0061124B" w:rsidRDefault="00C84880">
            <w:pPr>
              <w:pStyle w:val="TableParagraph"/>
              <w:spacing w:before="19" w:line="288" w:lineRule="exact"/>
              <w:ind w:left="80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Sustainability and suggested next steps:</w:t>
            </w:r>
          </w:p>
        </w:tc>
      </w:tr>
      <w:tr w:rsidR="00705079" w:rsidRPr="0061124B" w14:paraId="5DA6C425" w14:textId="77777777" w:rsidTr="001D1CA7">
        <w:trPr>
          <w:trHeight w:val="2532"/>
        </w:trPr>
        <w:tc>
          <w:tcPr>
            <w:tcW w:w="3720" w:type="dxa"/>
            <w:vAlign w:val="center"/>
          </w:tcPr>
          <w:p w14:paraId="2378EFB7" w14:textId="77777777" w:rsidR="001D1CA7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Communicate importance across all stakeholders to raise profile and importance for good living and well-being</w:t>
            </w:r>
          </w:p>
          <w:p w14:paraId="61B12812" w14:textId="77777777" w:rsidR="001D1CA7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D5296A8" w14:textId="20793F2F" w:rsidR="001D1CA7" w:rsidRPr="0061124B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Improve playground and outside spaces</w:t>
            </w:r>
          </w:p>
        </w:tc>
        <w:tc>
          <w:tcPr>
            <w:tcW w:w="3600" w:type="dxa"/>
            <w:vAlign w:val="center"/>
          </w:tcPr>
          <w:p w14:paraId="69354FAD" w14:textId="77777777" w:rsidR="00705079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Regularly share and discuss with stakeholders as part of meetings and visits</w:t>
            </w:r>
          </w:p>
          <w:p w14:paraId="2344AA4A" w14:textId="77777777" w:rsidR="001D1CA7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788459B6" w14:textId="77777777" w:rsidR="00AA22EF" w:rsidRDefault="00AA22EF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46A6BC6" w14:textId="3B7AFE8E" w:rsidR="001D1CA7" w:rsidRPr="0061124B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Buildings and Maintenance plan reflects aspects</w:t>
            </w:r>
          </w:p>
        </w:tc>
        <w:tc>
          <w:tcPr>
            <w:tcW w:w="1616" w:type="dxa"/>
            <w:vAlign w:val="center"/>
          </w:tcPr>
          <w:p w14:paraId="74D7B624" w14:textId="0E4695AE" w:rsidR="006A3D9C" w:rsidRPr="0085185A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85185A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£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7</w:t>
            </w:r>
            <w:r w:rsidRPr="0085185A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000</w:t>
            </w:r>
          </w:p>
          <w:p w14:paraId="42E3DD35" w14:textId="77777777" w:rsidR="00705079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>(PS packa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ge </w:t>
            </w: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>£4265 to date)</w:t>
            </w:r>
          </w:p>
          <w:p w14:paraId="3AAA1D9C" w14:textId="77777777" w:rsidR="006A3D9C" w:rsidRPr="006A3D9C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6A3D9C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£6000</w:t>
            </w:r>
          </w:p>
          <w:p w14:paraId="01B53C03" w14:textId="2B3EBDF8" w:rsidR="006A3D9C" w:rsidRPr="0085185A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</w:rPr>
              <w:t>(Additional specific equipment)</w:t>
            </w:r>
          </w:p>
        </w:tc>
        <w:tc>
          <w:tcPr>
            <w:tcW w:w="3307" w:type="dxa"/>
            <w:vAlign w:val="center"/>
          </w:tcPr>
          <w:p w14:paraId="160C074B" w14:textId="087289F1" w:rsidR="00705079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PESSPA reflected in GMV notes, GB meeting minutes and minutes of other meetings</w:t>
            </w:r>
          </w:p>
          <w:p w14:paraId="2D22888A" w14:textId="77777777" w:rsidR="00AA22EF" w:rsidRDefault="00AA22EF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8E3BEB8" w14:textId="77777777" w:rsidR="001D1CA7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20CBF198" w14:textId="65B49117" w:rsidR="001D1CA7" w:rsidRPr="0061124B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Plans and budget allocation for school environment</w:t>
            </w:r>
          </w:p>
        </w:tc>
        <w:tc>
          <w:tcPr>
            <w:tcW w:w="3134" w:type="dxa"/>
            <w:vAlign w:val="center"/>
          </w:tcPr>
          <w:p w14:paraId="4C5BDA04" w14:textId="77777777" w:rsidR="00705079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Ensure that PESSPA continues to develop and isn’t left off the agenda</w:t>
            </w:r>
          </w:p>
          <w:p w14:paraId="595931B1" w14:textId="77777777" w:rsidR="001D1CA7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B001808" w14:textId="023AE7D9" w:rsidR="001D1CA7" w:rsidRPr="0061124B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Must see outside environment as part of med/long curriculum plan</w:t>
            </w:r>
          </w:p>
        </w:tc>
      </w:tr>
    </w:tbl>
    <w:p w14:paraId="61BFA617" w14:textId="77777777" w:rsidR="00705079" w:rsidRPr="0061124B" w:rsidRDefault="00705079">
      <w:pPr>
        <w:rPr>
          <w:rFonts w:asciiTheme="minorHAnsi" w:hAnsiTheme="minorHAnsi" w:cstheme="minorHAnsi"/>
          <w:sz w:val="24"/>
        </w:rPr>
        <w:sectPr w:rsidR="00705079" w:rsidRPr="0061124B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61124B" w14:paraId="58FD0CAE" w14:textId="77777777" w:rsidTr="00EF3433">
        <w:trPr>
          <w:trHeight w:val="383"/>
        </w:trPr>
        <w:tc>
          <w:tcPr>
            <w:tcW w:w="12302" w:type="dxa"/>
            <w:gridSpan w:val="4"/>
            <w:vMerge w:val="restart"/>
            <w:shd w:val="clear" w:color="auto" w:fill="BFBFBF" w:themeFill="background1" w:themeFillShade="BF"/>
            <w:vAlign w:val="center"/>
          </w:tcPr>
          <w:p w14:paraId="1053BAB7" w14:textId="77777777" w:rsidR="00705079" w:rsidRPr="0061124B" w:rsidRDefault="00C84880" w:rsidP="00213A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0E5F22"/>
                <w:sz w:val="24"/>
              </w:rPr>
              <w:lastRenderedPageBreak/>
              <w:t xml:space="preserve">Key indicator 3: </w:t>
            </w:r>
            <w:r w:rsidRPr="0061124B">
              <w:rPr>
                <w:rFonts w:asciiTheme="minorHAnsi" w:hAnsiTheme="minorHAnsi" w:cstheme="minorHAnsi"/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14:paraId="772EC9B5" w14:textId="77777777" w:rsidR="00705079" w:rsidRPr="0061124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1124B" w14:paraId="0B9E44BC" w14:textId="77777777" w:rsidTr="00EF3433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BFBFBF" w:themeFill="background1" w:themeFillShade="BF"/>
          </w:tcPr>
          <w:p w14:paraId="7EDC46A6" w14:textId="77777777" w:rsidR="00705079" w:rsidRPr="0061124B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BFBFBF" w:themeFill="background1" w:themeFillShade="BF"/>
          </w:tcPr>
          <w:p w14:paraId="638F4D88" w14:textId="0B2EE4BB" w:rsidR="00705079" w:rsidRPr="0061124B" w:rsidRDefault="006A3D9C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40</w:t>
            </w:r>
            <w:r w:rsidR="00C84880" w:rsidRPr="0061124B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705079" w:rsidRPr="0061124B" w14:paraId="3356F83D" w14:textId="77777777" w:rsidTr="00EF3433">
        <w:trPr>
          <w:trHeight w:val="594"/>
        </w:trPr>
        <w:tc>
          <w:tcPr>
            <w:tcW w:w="3758" w:type="dxa"/>
            <w:shd w:val="clear" w:color="auto" w:fill="BFBFBF" w:themeFill="background1" w:themeFillShade="BF"/>
          </w:tcPr>
          <w:p w14:paraId="51BF8A1B" w14:textId="77777777" w:rsidR="00705079" w:rsidRPr="0061124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14:paraId="3C221549" w14:textId="77777777" w:rsidR="00705079" w:rsidRPr="0061124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458" w:type="dxa"/>
            <w:shd w:val="clear" w:color="auto" w:fill="BFBFBF" w:themeFill="background1" w:themeFillShade="BF"/>
          </w:tcPr>
          <w:p w14:paraId="02976571" w14:textId="77777777" w:rsidR="00705079" w:rsidRPr="0061124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shd w:val="clear" w:color="auto" w:fill="BFBFBF" w:themeFill="background1" w:themeFillShade="BF"/>
          </w:tcPr>
          <w:p w14:paraId="051B6450" w14:textId="77777777" w:rsidR="00705079" w:rsidRPr="0061124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14:paraId="06E416C1" w14:textId="77777777" w:rsidR="00705079" w:rsidRPr="0061124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shd w:val="clear" w:color="auto" w:fill="BFBFBF" w:themeFill="background1" w:themeFillShade="BF"/>
          </w:tcPr>
          <w:p w14:paraId="77498B5E" w14:textId="77777777" w:rsidR="00705079" w:rsidRPr="0061124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14:paraId="5B749EF8" w14:textId="77777777" w:rsidR="00705079" w:rsidRPr="0061124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14:paraId="240372C7" w14:textId="77777777" w:rsidR="00705079" w:rsidRPr="0061124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705079" w:rsidRPr="0061124B" w14:paraId="33A253F0" w14:textId="77777777" w:rsidTr="001D1CA7">
        <w:trPr>
          <w:trHeight w:val="1906"/>
        </w:trPr>
        <w:tc>
          <w:tcPr>
            <w:tcW w:w="3758" w:type="dxa"/>
            <w:vAlign w:val="center"/>
          </w:tcPr>
          <w:p w14:paraId="2A7DFBA0" w14:textId="32FF74AC" w:rsidR="00705079" w:rsidRPr="0061124B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‘Friend on Shoulder’ coaching model with staff observing, supporting and questioning</w:t>
            </w:r>
          </w:p>
        </w:tc>
        <w:tc>
          <w:tcPr>
            <w:tcW w:w="3458" w:type="dxa"/>
            <w:vAlign w:val="center"/>
          </w:tcPr>
          <w:p w14:paraId="3E2AFD32" w14:textId="17F1333E" w:rsidR="00705079" w:rsidRPr="0061124B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to be active participants in all lessons and share feedback with other team members</w:t>
            </w:r>
          </w:p>
        </w:tc>
        <w:tc>
          <w:tcPr>
            <w:tcW w:w="1663" w:type="dxa"/>
            <w:vAlign w:val="center"/>
          </w:tcPr>
          <w:p w14:paraId="55694C1B" w14:textId="4CE829E6" w:rsidR="006A3D9C" w:rsidRPr="0085185A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85185A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£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15,000</w:t>
            </w:r>
          </w:p>
          <w:p w14:paraId="1240395D" w14:textId="6AEB5E4D" w:rsidR="00B95176" w:rsidRPr="006A3D9C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color w:val="FF0000"/>
                <w:sz w:val="18"/>
              </w:rPr>
            </w:pP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>(SST Package £9510 to date)</w:t>
            </w:r>
          </w:p>
        </w:tc>
        <w:tc>
          <w:tcPr>
            <w:tcW w:w="3423" w:type="dxa"/>
            <w:vAlign w:val="center"/>
          </w:tcPr>
          <w:p w14:paraId="44E5623A" w14:textId="28175F7B" w:rsidR="00705079" w:rsidRPr="0061124B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Staff report back to phase teams and record notes in minutes</w:t>
            </w:r>
          </w:p>
        </w:tc>
        <w:tc>
          <w:tcPr>
            <w:tcW w:w="3076" w:type="dxa"/>
            <w:vAlign w:val="center"/>
          </w:tcPr>
          <w:p w14:paraId="2EF622D0" w14:textId="3619B2A4" w:rsidR="00705079" w:rsidRPr="0061124B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Continue to develop of staff driven CPD with team members saying what they put in and get out</w:t>
            </w:r>
          </w:p>
        </w:tc>
      </w:tr>
      <w:tr w:rsidR="00705079" w:rsidRPr="0061124B" w14:paraId="302AA197" w14:textId="77777777" w:rsidTr="00EF3433">
        <w:trPr>
          <w:trHeight w:val="305"/>
        </w:trPr>
        <w:tc>
          <w:tcPr>
            <w:tcW w:w="12302" w:type="dxa"/>
            <w:gridSpan w:val="4"/>
            <w:vMerge w:val="restart"/>
            <w:shd w:val="clear" w:color="auto" w:fill="BFBFBF" w:themeFill="background1" w:themeFillShade="BF"/>
            <w:vAlign w:val="center"/>
          </w:tcPr>
          <w:p w14:paraId="757AF7E0" w14:textId="77777777" w:rsidR="00705079" w:rsidRPr="0061124B" w:rsidRDefault="00C84880" w:rsidP="00213A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4: </w:t>
            </w:r>
            <w:r w:rsidRPr="0061124B">
              <w:rPr>
                <w:rFonts w:asciiTheme="minorHAnsi" w:hAnsiTheme="minorHAnsi" w:cstheme="minorHAnsi"/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14:paraId="0984367A" w14:textId="77777777" w:rsidR="00705079" w:rsidRPr="0061124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1124B" w14:paraId="394E31BF" w14:textId="77777777" w:rsidTr="00EF3433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BFBFBF" w:themeFill="background1" w:themeFillShade="BF"/>
          </w:tcPr>
          <w:p w14:paraId="6E85EB54" w14:textId="77777777" w:rsidR="00705079" w:rsidRPr="0061124B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BFBFBF" w:themeFill="background1" w:themeFillShade="BF"/>
          </w:tcPr>
          <w:p w14:paraId="22A1EEAD" w14:textId="7AEFA980" w:rsidR="00705079" w:rsidRPr="0061124B" w:rsidRDefault="00F67A98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20</w:t>
            </w:r>
            <w:r w:rsidR="00C84880" w:rsidRPr="0061124B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</w:p>
        </w:tc>
      </w:tr>
      <w:tr w:rsidR="00705079" w:rsidRPr="0061124B" w14:paraId="00339073" w14:textId="77777777" w:rsidTr="00EF3433">
        <w:trPr>
          <w:trHeight w:val="595"/>
        </w:trPr>
        <w:tc>
          <w:tcPr>
            <w:tcW w:w="3758" w:type="dxa"/>
            <w:shd w:val="clear" w:color="auto" w:fill="BFBFBF" w:themeFill="background1" w:themeFillShade="BF"/>
          </w:tcPr>
          <w:p w14:paraId="07D7507F" w14:textId="77777777" w:rsidR="00705079" w:rsidRPr="0061124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14:paraId="6A37BF06" w14:textId="77777777" w:rsidR="00705079" w:rsidRPr="0061124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  <w:shd w:val="clear" w:color="auto" w:fill="BFBFBF" w:themeFill="background1" w:themeFillShade="BF"/>
          </w:tcPr>
          <w:p w14:paraId="77A82D6E" w14:textId="77777777" w:rsidR="00705079" w:rsidRPr="0061124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shd w:val="clear" w:color="auto" w:fill="BFBFBF" w:themeFill="background1" w:themeFillShade="BF"/>
          </w:tcPr>
          <w:p w14:paraId="09E3D684" w14:textId="77777777" w:rsidR="00705079" w:rsidRPr="0061124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14:paraId="04A93BAE" w14:textId="77777777" w:rsidR="00705079" w:rsidRPr="0061124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shd w:val="clear" w:color="auto" w:fill="BFBFBF" w:themeFill="background1" w:themeFillShade="BF"/>
          </w:tcPr>
          <w:p w14:paraId="6B633EC0" w14:textId="77777777" w:rsidR="00705079" w:rsidRPr="0061124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14:paraId="596B42F6" w14:textId="77777777" w:rsidR="00705079" w:rsidRPr="0061124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14:paraId="02F4B0E9" w14:textId="77777777" w:rsidR="00705079" w:rsidRPr="0061124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705079" w:rsidRPr="0061124B" w14:paraId="14854087" w14:textId="77777777" w:rsidTr="00B95176">
        <w:trPr>
          <w:trHeight w:val="1644"/>
        </w:trPr>
        <w:tc>
          <w:tcPr>
            <w:tcW w:w="3758" w:type="dxa"/>
            <w:vAlign w:val="center"/>
          </w:tcPr>
          <w:p w14:paraId="5DB4F303" w14:textId="77777777" w:rsidR="001D1CA7" w:rsidRDefault="001D1CA7" w:rsidP="001D1CA7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Basketball, Archery, Multi-skills</w:t>
            </w:r>
          </w:p>
          <w:p w14:paraId="553928ED" w14:textId="1CBD9708" w:rsidR="001D1CA7" w:rsidRPr="001D1CA7" w:rsidRDefault="001D1CA7" w:rsidP="00EF3433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color w:val="231F20"/>
                <w:sz w:val="24"/>
              </w:rPr>
              <w:t>so</w:t>
            </w:r>
            <w:proofErr w:type="gramEnd"/>
            <w:r>
              <w:rPr>
                <w:rFonts w:asciiTheme="minorHAnsi" w:hAnsiTheme="minorHAnsi" w:cstheme="minorHAnsi"/>
                <w:color w:val="231F20"/>
                <w:sz w:val="24"/>
              </w:rPr>
              <w:t xml:space="preserve"> far</w:t>
            </w:r>
            <w:r w:rsidR="00EF3433">
              <w:rPr>
                <w:rFonts w:asciiTheme="minorHAnsi" w:hAnsiTheme="minorHAnsi" w:cstheme="minorHAnsi"/>
                <w:color w:val="231F20"/>
                <w:sz w:val="24"/>
              </w:rPr>
              <w:t xml:space="preserve"> this year</w:t>
            </w:r>
            <w:r>
              <w:rPr>
                <w:rFonts w:asciiTheme="minorHAnsi" w:hAnsiTheme="minorHAnsi" w:cstheme="minorHAnsi"/>
                <w:color w:val="231F20"/>
                <w:sz w:val="24"/>
              </w:rPr>
              <w:t xml:space="preserve">!) </w:t>
            </w:r>
          </w:p>
        </w:tc>
        <w:tc>
          <w:tcPr>
            <w:tcW w:w="3458" w:type="dxa"/>
            <w:vAlign w:val="center"/>
          </w:tcPr>
          <w:p w14:paraId="0E1A5E98" w14:textId="77777777" w:rsidR="00705079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Events, engagement and activity amongst a broader group of pupils than ever recently</w:t>
            </w:r>
          </w:p>
          <w:p w14:paraId="6540F55B" w14:textId="77777777" w:rsidR="001D1CA7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CE3EFD3" w14:textId="46A48290" w:rsidR="001D1CA7" w:rsidRPr="0061124B" w:rsidRDefault="001D1CA7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New skills being developed</w:t>
            </w:r>
          </w:p>
        </w:tc>
        <w:tc>
          <w:tcPr>
            <w:tcW w:w="1663" w:type="dxa"/>
            <w:vAlign w:val="center"/>
          </w:tcPr>
          <w:p w14:paraId="1CEF89CC" w14:textId="77777777" w:rsidR="006A3D9C" w:rsidRPr="0085185A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85185A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£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15,000</w:t>
            </w:r>
          </w:p>
          <w:p w14:paraId="2B489369" w14:textId="2C86293B" w:rsidR="006A3D9C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color w:val="FF0000"/>
                <w:sz w:val="18"/>
              </w:rPr>
            </w:pP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 </w:t>
            </w: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>(SST Package £9510 to date)</w:t>
            </w:r>
          </w:p>
          <w:p w14:paraId="527F1F82" w14:textId="379CAAA2" w:rsidR="0085185A" w:rsidRPr="0085185A" w:rsidRDefault="0085185A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85185A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£</w:t>
            </w:r>
            <w:r w:rsidR="006A3D9C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7</w:t>
            </w:r>
            <w:r w:rsidRPr="0085185A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000</w:t>
            </w:r>
          </w:p>
          <w:p w14:paraId="1F74322B" w14:textId="46E19CCE" w:rsidR="006A3D9C" w:rsidRPr="006A3D9C" w:rsidRDefault="0085185A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>(PS packa</w:t>
            </w:r>
            <w:r w:rsidR="006A3D9C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ge </w:t>
            </w: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>£4265 to date)</w:t>
            </w:r>
          </w:p>
        </w:tc>
        <w:tc>
          <w:tcPr>
            <w:tcW w:w="3423" w:type="dxa"/>
            <w:vAlign w:val="center"/>
          </w:tcPr>
          <w:p w14:paraId="3C5EBFAE" w14:textId="77777777" w:rsidR="00705079" w:rsidRDefault="00EF3433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Events and levels of engagement and enthusiasm</w:t>
            </w:r>
          </w:p>
          <w:p w14:paraId="1B714142" w14:textId="77777777" w:rsidR="00EF3433" w:rsidRDefault="00EF3433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47B55E28" w14:textId="7DA333AF" w:rsidR="00EF3433" w:rsidRPr="0061124B" w:rsidRDefault="00EF3433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Increased engagement in specific sporting clubs as a direct response</w:t>
            </w:r>
          </w:p>
        </w:tc>
        <w:tc>
          <w:tcPr>
            <w:tcW w:w="3076" w:type="dxa"/>
            <w:vAlign w:val="center"/>
          </w:tcPr>
          <w:p w14:paraId="13EA09C3" w14:textId="663928CD" w:rsidR="00EF3433" w:rsidRPr="0061124B" w:rsidRDefault="00EF3433" w:rsidP="001D1CA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Commitment to repeat programme with additional school funding</w:t>
            </w:r>
            <w:bookmarkStart w:id="0" w:name="_GoBack"/>
            <w:bookmarkEnd w:id="0"/>
          </w:p>
        </w:tc>
      </w:tr>
      <w:tr w:rsidR="00705079" w:rsidRPr="0061124B" w14:paraId="5A951358" w14:textId="77777777" w:rsidTr="00EF3433">
        <w:trPr>
          <w:trHeight w:val="352"/>
        </w:trPr>
        <w:tc>
          <w:tcPr>
            <w:tcW w:w="12302" w:type="dxa"/>
            <w:gridSpan w:val="4"/>
            <w:vMerge w:val="restart"/>
            <w:shd w:val="clear" w:color="auto" w:fill="BFBFBF" w:themeFill="background1" w:themeFillShade="BF"/>
            <w:vAlign w:val="center"/>
          </w:tcPr>
          <w:p w14:paraId="570947D8" w14:textId="77777777" w:rsidR="00705079" w:rsidRPr="0061124B" w:rsidRDefault="00C84880" w:rsidP="00213AD6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0E5F22"/>
                <w:sz w:val="24"/>
              </w:rPr>
              <w:t xml:space="preserve">Key indicator 5: </w:t>
            </w:r>
            <w:r w:rsidRPr="0061124B">
              <w:rPr>
                <w:rFonts w:asciiTheme="minorHAnsi" w:hAnsiTheme="minorHAnsi" w:cstheme="minorHAnsi"/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14:paraId="1A160A47" w14:textId="77777777" w:rsidR="00705079" w:rsidRPr="0061124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Percentage of total allocation:</w:t>
            </w:r>
          </w:p>
        </w:tc>
      </w:tr>
      <w:tr w:rsidR="00705079" w:rsidRPr="0061124B" w14:paraId="29700883" w14:textId="77777777" w:rsidTr="00EF3433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  <w:shd w:val="clear" w:color="auto" w:fill="BFBFBF" w:themeFill="background1" w:themeFillShade="BF"/>
          </w:tcPr>
          <w:p w14:paraId="2413F0BC" w14:textId="77777777" w:rsidR="00705079" w:rsidRPr="0061124B" w:rsidRDefault="0070507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BFBFBF" w:themeFill="background1" w:themeFillShade="BF"/>
          </w:tcPr>
          <w:p w14:paraId="2C072700" w14:textId="65FF5247" w:rsidR="00705079" w:rsidRPr="0061124B" w:rsidRDefault="00C84880" w:rsidP="00986AC0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%</w:t>
            </w:r>
            <w:r w:rsidR="00986AC0">
              <w:rPr>
                <w:rFonts w:asciiTheme="minorHAnsi" w:hAnsiTheme="minorHAnsi" w:cstheme="minorHAnsi"/>
                <w:color w:val="231F20"/>
                <w:sz w:val="24"/>
              </w:rPr>
              <w:t xml:space="preserve"> incl. in other aspects</w:t>
            </w:r>
          </w:p>
        </w:tc>
      </w:tr>
      <w:tr w:rsidR="00705079" w:rsidRPr="0061124B" w14:paraId="47A5BFDC" w14:textId="77777777" w:rsidTr="00EF3433">
        <w:trPr>
          <w:trHeight w:val="603"/>
        </w:trPr>
        <w:tc>
          <w:tcPr>
            <w:tcW w:w="3758" w:type="dxa"/>
            <w:shd w:val="clear" w:color="auto" w:fill="BFBFBF" w:themeFill="background1" w:themeFillShade="BF"/>
          </w:tcPr>
          <w:p w14:paraId="4A035771" w14:textId="77777777" w:rsidR="00705079" w:rsidRPr="0061124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School focus with clarity on intended</w:t>
            </w:r>
          </w:p>
          <w:p w14:paraId="7D3E5952" w14:textId="77777777" w:rsidR="00705079" w:rsidRPr="0061124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b/>
                <w:color w:val="231F20"/>
                <w:sz w:val="24"/>
              </w:rPr>
              <w:t>impact on pupils</w:t>
            </w: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:</w:t>
            </w:r>
          </w:p>
        </w:tc>
        <w:tc>
          <w:tcPr>
            <w:tcW w:w="3458" w:type="dxa"/>
            <w:shd w:val="clear" w:color="auto" w:fill="BFBFBF" w:themeFill="background1" w:themeFillShade="BF"/>
          </w:tcPr>
          <w:p w14:paraId="5BF5A5BC" w14:textId="77777777" w:rsidR="00705079" w:rsidRPr="0061124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shd w:val="clear" w:color="auto" w:fill="BFBFBF" w:themeFill="background1" w:themeFillShade="BF"/>
          </w:tcPr>
          <w:p w14:paraId="79E3FC61" w14:textId="77777777" w:rsidR="00705079" w:rsidRPr="0061124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Funding</w:t>
            </w:r>
          </w:p>
          <w:p w14:paraId="3A560256" w14:textId="77777777" w:rsidR="00705079" w:rsidRPr="0061124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shd w:val="clear" w:color="auto" w:fill="BFBFBF" w:themeFill="background1" w:themeFillShade="BF"/>
          </w:tcPr>
          <w:p w14:paraId="10A462B4" w14:textId="77777777" w:rsidR="00705079" w:rsidRPr="0061124B" w:rsidRDefault="00C84880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14:paraId="0D6B557B" w14:textId="77777777" w:rsidR="00705079" w:rsidRPr="0061124B" w:rsidRDefault="00C84880">
            <w:pPr>
              <w:pStyle w:val="TableParagraph"/>
              <w:spacing w:line="255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Sustainability and suggested</w:t>
            </w:r>
          </w:p>
          <w:p w14:paraId="69BB0B19" w14:textId="77777777" w:rsidR="00705079" w:rsidRPr="0061124B" w:rsidRDefault="00C84880">
            <w:pPr>
              <w:pStyle w:val="TableParagraph"/>
              <w:spacing w:line="290" w:lineRule="exact"/>
              <w:rPr>
                <w:rFonts w:asciiTheme="minorHAnsi" w:hAnsiTheme="minorHAnsi" w:cstheme="minorHAnsi"/>
                <w:sz w:val="24"/>
              </w:rPr>
            </w:pPr>
            <w:r w:rsidRPr="0061124B">
              <w:rPr>
                <w:rFonts w:asciiTheme="minorHAnsi" w:hAnsiTheme="minorHAnsi" w:cstheme="minorHAnsi"/>
                <w:color w:val="231F20"/>
                <w:sz w:val="24"/>
              </w:rPr>
              <w:t>next steps:</w:t>
            </w:r>
          </w:p>
        </w:tc>
      </w:tr>
      <w:tr w:rsidR="00705079" w:rsidRPr="0061124B" w14:paraId="763EB09D" w14:textId="77777777" w:rsidTr="00EF3433">
        <w:trPr>
          <w:trHeight w:val="1706"/>
        </w:trPr>
        <w:tc>
          <w:tcPr>
            <w:tcW w:w="3758" w:type="dxa"/>
            <w:vAlign w:val="center"/>
          </w:tcPr>
          <w:p w14:paraId="345ECAB0" w14:textId="77777777" w:rsidR="00EF3433" w:rsidRDefault="00EF3433" w:rsidP="00EF3433">
            <w:pPr>
              <w:pStyle w:val="TableParagraph"/>
              <w:spacing w:line="257" w:lineRule="exact"/>
              <w:rPr>
                <w:rFonts w:asciiTheme="minorHAnsi" w:hAnsiTheme="minorHAnsi" w:cstheme="minorHAnsi"/>
                <w:color w:val="231F20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Basketball, Archery, Multi-skills</w:t>
            </w:r>
          </w:p>
          <w:p w14:paraId="3CBE257A" w14:textId="7EC16D8D" w:rsidR="00705079" w:rsidRPr="0061124B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</w:rPr>
              <w:t>(</w:t>
            </w:r>
            <w:proofErr w:type="gramStart"/>
            <w:r>
              <w:rPr>
                <w:rFonts w:asciiTheme="minorHAnsi" w:hAnsiTheme="minorHAnsi" w:cstheme="minorHAnsi"/>
                <w:color w:val="231F20"/>
                <w:sz w:val="24"/>
              </w:rPr>
              <w:t>so</w:t>
            </w:r>
            <w:proofErr w:type="gramEnd"/>
            <w:r>
              <w:rPr>
                <w:rFonts w:asciiTheme="minorHAnsi" w:hAnsiTheme="minorHAnsi" w:cstheme="minorHAnsi"/>
                <w:color w:val="231F20"/>
                <w:sz w:val="24"/>
              </w:rPr>
              <w:t xml:space="preserve"> far this year!) With pupils taking part in competitions and inter school events with transport package purchased</w:t>
            </w:r>
          </w:p>
        </w:tc>
        <w:tc>
          <w:tcPr>
            <w:tcW w:w="3458" w:type="dxa"/>
            <w:vAlign w:val="center"/>
          </w:tcPr>
          <w:p w14:paraId="6AD037FE" w14:textId="77777777" w:rsidR="00705079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Teaching and learning for pupils with high quality coaches</w:t>
            </w:r>
          </w:p>
          <w:p w14:paraId="3041B7B9" w14:textId="77777777" w:rsidR="00EF3433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65B088E4" w14:textId="48CCDE51" w:rsidR="00EF3433" w:rsidRPr="0061124B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Capacity to develop interests beyond school</w:t>
            </w:r>
          </w:p>
        </w:tc>
        <w:tc>
          <w:tcPr>
            <w:tcW w:w="1663" w:type="dxa"/>
            <w:vAlign w:val="center"/>
          </w:tcPr>
          <w:p w14:paraId="31E89945" w14:textId="77777777" w:rsidR="006A3D9C" w:rsidRPr="0085185A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85185A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£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15,000</w:t>
            </w:r>
          </w:p>
          <w:p w14:paraId="46DE049C" w14:textId="77777777" w:rsidR="00705079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color w:val="000000" w:themeColor="text1"/>
                <w:sz w:val="18"/>
              </w:rPr>
            </w:pP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 xml:space="preserve"> </w:t>
            </w:r>
            <w:r w:rsidRPr="006A3D9C">
              <w:rPr>
                <w:rFonts w:asciiTheme="minorHAnsi" w:hAnsiTheme="minorHAnsi" w:cstheme="minorHAnsi"/>
                <w:color w:val="000000" w:themeColor="text1"/>
                <w:sz w:val="18"/>
              </w:rPr>
              <w:t>(SST Package £9510 to date)</w:t>
            </w:r>
          </w:p>
          <w:p w14:paraId="4E63A7D7" w14:textId="77777777" w:rsidR="006A3D9C" w:rsidRPr="006A3D9C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</w:pPr>
            <w:r w:rsidRPr="006A3D9C">
              <w:rPr>
                <w:rFonts w:asciiTheme="minorHAnsi" w:hAnsiTheme="minorHAnsi" w:cstheme="minorHAnsi"/>
                <w:b/>
                <w:color w:val="000000" w:themeColor="text1"/>
                <w:sz w:val="24"/>
              </w:rPr>
              <w:t>£6000</w:t>
            </w:r>
          </w:p>
          <w:p w14:paraId="40808F49" w14:textId="602AD4C5" w:rsidR="006A3D9C" w:rsidRPr="006A3D9C" w:rsidRDefault="006A3D9C" w:rsidP="006A3D9C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color w:val="FF0000"/>
                <w:sz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</w:rPr>
              <w:t>(Additional specific equipment)</w:t>
            </w:r>
          </w:p>
        </w:tc>
        <w:tc>
          <w:tcPr>
            <w:tcW w:w="3423" w:type="dxa"/>
            <w:vAlign w:val="center"/>
          </w:tcPr>
          <w:p w14:paraId="4ED2E1E2" w14:textId="77777777" w:rsidR="00EF3433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Events and levels of engagement and enthusiasm</w:t>
            </w:r>
          </w:p>
          <w:p w14:paraId="0B307611" w14:textId="77777777" w:rsidR="00EF3433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F05B20C" w14:textId="5D2E3148" w:rsidR="00705079" w:rsidRPr="0061124B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Increased engagement in specific sporting clubs as a direct response</w:t>
            </w:r>
          </w:p>
        </w:tc>
        <w:tc>
          <w:tcPr>
            <w:tcW w:w="3076" w:type="dxa"/>
            <w:vAlign w:val="center"/>
          </w:tcPr>
          <w:p w14:paraId="25FE8619" w14:textId="77777777" w:rsidR="00EF3433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Commitment to repeat programme with additional school funding</w:t>
            </w:r>
          </w:p>
          <w:p w14:paraId="306B4606" w14:textId="77777777" w:rsidR="00EF3433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88C379F" w14:textId="1E6A1EF6" w:rsidR="00705079" w:rsidRPr="0061124B" w:rsidRDefault="00EF3433" w:rsidP="00EF343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Purchase some of the specialised equipment</w:t>
            </w:r>
          </w:p>
        </w:tc>
      </w:tr>
    </w:tbl>
    <w:p w14:paraId="5E0A7FC7" w14:textId="77777777" w:rsidR="00C84880" w:rsidRPr="0061124B" w:rsidRDefault="00C84880" w:rsidP="00A316CB">
      <w:pPr>
        <w:tabs>
          <w:tab w:val="left" w:pos="12450"/>
        </w:tabs>
        <w:rPr>
          <w:rFonts w:asciiTheme="minorHAnsi" w:hAnsiTheme="minorHAnsi" w:cstheme="minorHAnsi"/>
        </w:rPr>
      </w:pPr>
    </w:p>
    <w:sectPr w:rsidR="00C84880" w:rsidRPr="0061124B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4CEC6" w14:textId="77777777" w:rsidR="0085185A" w:rsidRDefault="0085185A" w:rsidP="00187DF3">
      <w:r>
        <w:separator/>
      </w:r>
    </w:p>
  </w:endnote>
  <w:endnote w:type="continuationSeparator" w:id="0">
    <w:p w14:paraId="192857C2" w14:textId="77777777" w:rsidR="0085185A" w:rsidRDefault="0085185A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40529" w14:textId="0065536F" w:rsidR="0085185A" w:rsidRPr="00BF0511" w:rsidRDefault="0085185A" w:rsidP="00BF0511">
    <w:pPr>
      <w:pStyle w:val="BodyText"/>
      <w:spacing w:line="14" w:lineRule="auto"/>
      <w:rPr>
        <w:sz w:val="20"/>
      </w:rPr>
    </w:pPr>
  </w:p>
  <w:p w14:paraId="3286B6DC" w14:textId="77777777" w:rsidR="0085185A" w:rsidRPr="00187DF3" w:rsidRDefault="008518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810154" w14:textId="77777777" w:rsidR="0085185A" w:rsidRDefault="0085185A" w:rsidP="00187DF3">
      <w:r>
        <w:separator/>
      </w:r>
    </w:p>
  </w:footnote>
  <w:footnote w:type="continuationSeparator" w:id="0">
    <w:p w14:paraId="45A89D1A" w14:textId="77777777" w:rsidR="0085185A" w:rsidRDefault="0085185A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3EA214EA"/>
    <w:multiLevelType w:val="hybridMultilevel"/>
    <w:tmpl w:val="2BD0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81C67"/>
    <w:rsid w:val="000A1507"/>
    <w:rsid w:val="000E724A"/>
    <w:rsid w:val="00120B69"/>
    <w:rsid w:val="0018442F"/>
    <w:rsid w:val="00187DF3"/>
    <w:rsid w:val="001D1CA7"/>
    <w:rsid w:val="00213AD6"/>
    <w:rsid w:val="003822E8"/>
    <w:rsid w:val="005B458A"/>
    <w:rsid w:val="0061124B"/>
    <w:rsid w:val="006A3D9C"/>
    <w:rsid w:val="00705079"/>
    <w:rsid w:val="00705617"/>
    <w:rsid w:val="00737FD7"/>
    <w:rsid w:val="00811C83"/>
    <w:rsid w:val="0085185A"/>
    <w:rsid w:val="00937F59"/>
    <w:rsid w:val="00986AC0"/>
    <w:rsid w:val="00A316CB"/>
    <w:rsid w:val="00A46A26"/>
    <w:rsid w:val="00AA22EF"/>
    <w:rsid w:val="00AB30A3"/>
    <w:rsid w:val="00AB5D24"/>
    <w:rsid w:val="00AE3A1B"/>
    <w:rsid w:val="00B126F1"/>
    <w:rsid w:val="00B75D12"/>
    <w:rsid w:val="00B95176"/>
    <w:rsid w:val="00BF0511"/>
    <w:rsid w:val="00C84880"/>
    <w:rsid w:val="00C96DC5"/>
    <w:rsid w:val="00D452FF"/>
    <w:rsid w:val="00DC3D45"/>
    <w:rsid w:val="00DD7167"/>
    <w:rsid w:val="00E23FB4"/>
    <w:rsid w:val="00E84158"/>
    <w:rsid w:val="00EE1BFD"/>
    <w:rsid w:val="00EF3433"/>
    <w:rsid w:val="00F67A98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14CE90A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D12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D12"/>
    <w:rPr>
      <w:rFonts w:ascii="Segoe UI" w:eastAsia="Calibri" w:hAnsi="Segoe UI" w:cs="Calibr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FD838C3A</Template>
  <TotalTime>29</TotalTime>
  <Pages>4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WestmorlandF</cp:lastModifiedBy>
  <cp:revision>3</cp:revision>
  <cp:lastPrinted>2018-11-26T09:34:00Z</cp:lastPrinted>
  <dcterms:created xsi:type="dcterms:W3CDTF">2019-10-18T15:02:00Z</dcterms:created>
  <dcterms:modified xsi:type="dcterms:W3CDTF">2019-11-11T16:12:00Z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